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A00" w:rsidRPr="00252F35" w:rsidRDefault="00252F35" w:rsidP="00252F35">
      <w:pPr>
        <w:pStyle w:val="Listenabsatz"/>
        <w:spacing w:before="0"/>
        <w:rPr>
          <w:b/>
          <w:szCs w:val="24"/>
        </w:rPr>
      </w:pPr>
      <w:bookmarkStart w:id="0" w:name="_GoBack"/>
      <w:bookmarkEnd w:id="0"/>
      <w:r w:rsidRPr="00252F35">
        <w:rPr>
          <w:b/>
          <w:szCs w:val="24"/>
        </w:rPr>
        <w:t>Gestalte die Schriften:</w:t>
      </w:r>
    </w:p>
    <w:p w:rsidR="00252F35" w:rsidRPr="00252F35" w:rsidRDefault="00252F35" w:rsidP="00252F35">
      <w:pPr>
        <w:rPr>
          <w:szCs w:val="24"/>
        </w:rPr>
      </w:pPr>
    </w:p>
    <w:p w:rsidR="00252F35" w:rsidRPr="00252F35" w:rsidRDefault="00252F35" w:rsidP="00252F35">
      <w:pPr>
        <w:rPr>
          <w:szCs w:val="24"/>
        </w:rPr>
      </w:pPr>
      <w:r w:rsidRPr="00252F35">
        <w:rPr>
          <w:szCs w:val="24"/>
        </w:rPr>
        <w:t>Fett</w:t>
      </w:r>
    </w:p>
    <w:p w:rsidR="00252F35" w:rsidRPr="00252F35" w:rsidRDefault="00252F35" w:rsidP="00252F35">
      <w:pPr>
        <w:rPr>
          <w:szCs w:val="24"/>
        </w:rPr>
      </w:pPr>
    </w:p>
    <w:p w:rsidR="00252F35" w:rsidRPr="00252F35" w:rsidRDefault="00252F35" w:rsidP="00252F35">
      <w:pPr>
        <w:rPr>
          <w:szCs w:val="24"/>
        </w:rPr>
      </w:pPr>
      <w:r w:rsidRPr="00252F35">
        <w:rPr>
          <w:szCs w:val="24"/>
        </w:rPr>
        <w:t>Kursiv</w:t>
      </w:r>
    </w:p>
    <w:p w:rsidR="00252F35" w:rsidRPr="00252F35" w:rsidRDefault="00252F35" w:rsidP="00252F35">
      <w:pPr>
        <w:rPr>
          <w:szCs w:val="24"/>
        </w:rPr>
      </w:pPr>
    </w:p>
    <w:p w:rsidR="00252F35" w:rsidRPr="00252F35" w:rsidRDefault="00252F35" w:rsidP="00252F35">
      <w:pPr>
        <w:rPr>
          <w:szCs w:val="24"/>
        </w:rPr>
      </w:pPr>
      <w:r w:rsidRPr="00252F35">
        <w:rPr>
          <w:szCs w:val="24"/>
        </w:rPr>
        <w:t>Unterstrichen</w:t>
      </w:r>
    </w:p>
    <w:p w:rsidR="00252F35" w:rsidRPr="00252F35" w:rsidRDefault="00252F35" w:rsidP="00252F35">
      <w:pPr>
        <w:rPr>
          <w:szCs w:val="24"/>
        </w:rPr>
      </w:pPr>
    </w:p>
    <w:p w:rsidR="00252F35" w:rsidRPr="00252F35" w:rsidRDefault="00252F35" w:rsidP="00252F35">
      <w:pPr>
        <w:rPr>
          <w:szCs w:val="24"/>
        </w:rPr>
      </w:pPr>
      <w:r w:rsidRPr="00252F35">
        <w:rPr>
          <w:szCs w:val="24"/>
        </w:rPr>
        <w:t>Fett und Kursiv</w:t>
      </w:r>
    </w:p>
    <w:p w:rsidR="00252F35" w:rsidRPr="00252F35" w:rsidRDefault="00252F35" w:rsidP="00252F35">
      <w:pPr>
        <w:rPr>
          <w:szCs w:val="24"/>
        </w:rPr>
      </w:pPr>
    </w:p>
    <w:p w:rsidR="00252F35" w:rsidRPr="00252F35" w:rsidRDefault="00252F35" w:rsidP="00252F35">
      <w:pPr>
        <w:rPr>
          <w:szCs w:val="24"/>
        </w:rPr>
      </w:pPr>
      <w:r w:rsidRPr="00252F35">
        <w:rPr>
          <w:szCs w:val="24"/>
        </w:rPr>
        <w:t>Fett und Unterstrichen</w:t>
      </w:r>
    </w:p>
    <w:p w:rsidR="00252F35" w:rsidRPr="00252F35" w:rsidRDefault="00252F35" w:rsidP="00252F35">
      <w:pPr>
        <w:rPr>
          <w:szCs w:val="24"/>
        </w:rPr>
      </w:pPr>
    </w:p>
    <w:p w:rsidR="00252F35" w:rsidRPr="00252F35" w:rsidRDefault="00252F35" w:rsidP="00252F35">
      <w:pPr>
        <w:rPr>
          <w:szCs w:val="24"/>
        </w:rPr>
      </w:pPr>
      <w:r w:rsidRPr="00252F35">
        <w:rPr>
          <w:szCs w:val="24"/>
        </w:rPr>
        <w:t>Fett, Kursiv und Unterstrichen</w:t>
      </w:r>
    </w:p>
    <w:p w:rsidR="00252F35" w:rsidRPr="00252F35" w:rsidRDefault="00252F35" w:rsidP="00252F35">
      <w:pPr>
        <w:rPr>
          <w:szCs w:val="24"/>
        </w:rPr>
      </w:pPr>
    </w:p>
    <w:p w:rsidR="00252F35" w:rsidRPr="00252F35" w:rsidRDefault="00252F35" w:rsidP="00252F35">
      <w:pPr>
        <w:rPr>
          <w:szCs w:val="24"/>
        </w:rPr>
      </w:pPr>
      <w:r w:rsidRPr="00252F35">
        <w:rPr>
          <w:szCs w:val="24"/>
        </w:rPr>
        <w:t>Schriftgrad (Schriftgröße) 10</w:t>
      </w:r>
    </w:p>
    <w:p w:rsidR="00252F35" w:rsidRPr="00252F35" w:rsidRDefault="00252F35" w:rsidP="00252F35">
      <w:pPr>
        <w:rPr>
          <w:szCs w:val="24"/>
        </w:rPr>
      </w:pPr>
    </w:p>
    <w:p w:rsidR="00252F35" w:rsidRPr="00252F35" w:rsidRDefault="00252F35" w:rsidP="00252F35">
      <w:pPr>
        <w:rPr>
          <w:szCs w:val="24"/>
        </w:rPr>
      </w:pPr>
      <w:r w:rsidRPr="00252F35">
        <w:rPr>
          <w:szCs w:val="24"/>
        </w:rPr>
        <w:t>Schriftgrad 12</w:t>
      </w:r>
    </w:p>
    <w:p w:rsidR="00252F35" w:rsidRPr="00252F35" w:rsidRDefault="00252F35" w:rsidP="00252F35">
      <w:pPr>
        <w:rPr>
          <w:szCs w:val="24"/>
        </w:rPr>
      </w:pPr>
    </w:p>
    <w:p w:rsidR="00252F35" w:rsidRPr="00252F35" w:rsidRDefault="00252F35" w:rsidP="00252F35">
      <w:pPr>
        <w:rPr>
          <w:szCs w:val="24"/>
        </w:rPr>
      </w:pPr>
      <w:r w:rsidRPr="00252F35">
        <w:rPr>
          <w:szCs w:val="24"/>
        </w:rPr>
        <w:t>Schriftgrad 26</w:t>
      </w:r>
    </w:p>
    <w:p w:rsidR="00252F35" w:rsidRPr="00252F35" w:rsidRDefault="00252F35" w:rsidP="00252F35">
      <w:pPr>
        <w:rPr>
          <w:szCs w:val="24"/>
        </w:rPr>
      </w:pPr>
    </w:p>
    <w:p w:rsidR="00252F35" w:rsidRPr="00252F35" w:rsidRDefault="00252F35" w:rsidP="00252F35">
      <w:pPr>
        <w:rPr>
          <w:szCs w:val="24"/>
        </w:rPr>
      </w:pPr>
      <w:r w:rsidRPr="00252F35">
        <w:rPr>
          <w:szCs w:val="24"/>
        </w:rPr>
        <w:t>Schriftgrad 8</w:t>
      </w:r>
    </w:p>
    <w:p w:rsidR="00252F35" w:rsidRPr="00252F35" w:rsidRDefault="00252F35" w:rsidP="00252F35">
      <w:pPr>
        <w:rPr>
          <w:szCs w:val="24"/>
        </w:rPr>
      </w:pPr>
    </w:p>
    <w:p w:rsidR="00252F35" w:rsidRPr="00252F35" w:rsidRDefault="00252F35" w:rsidP="00252F35">
      <w:pPr>
        <w:rPr>
          <w:szCs w:val="24"/>
        </w:rPr>
      </w:pPr>
      <w:r w:rsidRPr="00252F35">
        <w:rPr>
          <w:szCs w:val="24"/>
        </w:rPr>
        <w:t>Schriftgrad 5</w:t>
      </w:r>
    </w:p>
    <w:p w:rsidR="00252F35" w:rsidRPr="00252F35" w:rsidRDefault="00252F35" w:rsidP="00252F35">
      <w:pPr>
        <w:rPr>
          <w:szCs w:val="24"/>
        </w:rPr>
      </w:pPr>
    </w:p>
    <w:p w:rsidR="00252F35" w:rsidRPr="00252F35" w:rsidRDefault="00252F35" w:rsidP="00252F35">
      <w:pPr>
        <w:rPr>
          <w:szCs w:val="24"/>
        </w:rPr>
      </w:pPr>
      <w:r w:rsidRPr="00252F35">
        <w:rPr>
          <w:szCs w:val="24"/>
        </w:rPr>
        <w:t>Times New Roman</w:t>
      </w:r>
    </w:p>
    <w:p w:rsidR="00252F35" w:rsidRPr="00252F35" w:rsidRDefault="00252F35" w:rsidP="00252F35">
      <w:pPr>
        <w:rPr>
          <w:szCs w:val="24"/>
        </w:rPr>
      </w:pPr>
    </w:p>
    <w:p w:rsidR="00252F35" w:rsidRPr="00252F35" w:rsidRDefault="00252F35" w:rsidP="00252F35">
      <w:pPr>
        <w:rPr>
          <w:szCs w:val="24"/>
        </w:rPr>
      </w:pPr>
      <w:r w:rsidRPr="00252F35">
        <w:rPr>
          <w:szCs w:val="24"/>
        </w:rPr>
        <w:t>Arial</w:t>
      </w:r>
    </w:p>
    <w:p w:rsidR="00252F35" w:rsidRPr="00252F35" w:rsidRDefault="00252F35" w:rsidP="00252F35">
      <w:pPr>
        <w:rPr>
          <w:szCs w:val="24"/>
        </w:rPr>
      </w:pPr>
    </w:p>
    <w:p w:rsidR="00252F35" w:rsidRPr="00252F35" w:rsidRDefault="00252F35" w:rsidP="00252F35">
      <w:pPr>
        <w:rPr>
          <w:szCs w:val="24"/>
        </w:rPr>
      </w:pPr>
    </w:p>
    <w:p w:rsidR="00252F35" w:rsidRPr="00252F35" w:rsidRDefault="00252F35" w:rsidP="00252F35">
      <w:pPr>
        <w:rPr>
          <w:b/>
          <w:szCs w:val="24"/>
        </w:rPr>
      </w:pPr>
      <w:r w:rsidRPr="00252F35">
        <w:rPr>
          <w:b/>
          <w:szCs w:val="24"/>
        </w:rPr>
        <w:t>2. Formatiere die Absätze:</w:t>
      </w:r>
    </w:p>
    <w:p w:rsidR="00252F35" w:rsidRPr="00252F35" w:rsidRDefault="00252F35" w:rsidP="00252F35">
      <w:pPr>
        <w:rPr>
          <w:szCs w:val="24"/>
        </w:rPr>
      </w:pPr>
      <w:r w:rsidRPr="00252F35">
        <w:rPr>
          <w:szCs w:val="24"/>
        </w:rPr>
        <w:t>Der folgende Absatz soll mit Blocksatz versehen werden:</w:t>
      </w:r>
    </w:p>
    <w:p w:rsid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Return-Taste. Sie schreiben also solange weiter bis sie an das Zeilenende kommen. Danach einfach weiterschreiben, sie werden sehen der Text wird dabei automatisch umgebrochen. Die Return Taste betätigen Sie erst, wenn der Absatz sinngemäß beendet ist.</w:t>
      </w:r>
    </w:p>
    <w:p w:rsidR="00252F35" w:rsidRPr="00252F35" w:rsidRDefault="00252F35" w:rsidP="00252F35">
      <w:pPr>
        <w:rPr>
          <w:szCs w:val="24"/>
        </w:rPr>
      </w:pPr>
    </w:p>
    <w:p w:rsidR="00252F35" w:rsidRDefault="00252F35" w:rsidP="00252F35">
      <w:pPr>
        <w:rPr>
          <w:szCs w:val="24"/>
        </w:rPr>
      </w:pPr>
    </w:p>
    <w:p w:rsidR="00252F35" w:rsidRPr="00252F35" w:rsidRDefault="00252F35" w:rsidP="00252F35">
      <w:pPr>
        <w:rPr>
          <w:szCs w:val="24"/>
        </w:rPr>
      </w:pPr>
      <w:r w:rsidRPr="00252F35">
        <w:rPr>
          <w:szCs w:val="24"/>
        </w:rPr>
        <w:t>Der folgende Absatz: Linker Einzug 2 cm, rechter Einzug 2 cm, rechtsbündig.</w:t>
      </w:r>
    </w:p>
    <w:p w:rsid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Return-Taste. Sie schreiben also solange weiter bis sie an das Zeilenende kommen. Danach einfach weiterschreiben, sie werden sehen der Text wird dabei automatisch umgebrochen. Die Return Taste betätigen Sie erst, wenn der Absatz sinngemäß beendet ist.</w:t>
      </w:r>
    </w:p>
    <w:p w:rsidR="00252F35" w:rsidRDefault="00252F35" w:rsidP="00252F35">
      <w:pPr>
        <w:rPr>
          <w:szCs w:val="24"/>
        </w:rPr>
      </w:pPr>
    </w:p>
    <w:p w:rsidR="00252F35" w:rsidRPr="00252F35" w:rsidRDefault="00252F35" w:rsidP="00252F35">
      <w:pPr>
        <w:rPr>
          <w:szCs w:val="24"/>
        </w:rPr>
      </w:pPr>
    </w:p>
    <w:p w:rsidR="00252F35" w:rsidRPr="00252F35" w:rsidRDefault="00252F35" w:rsidP="00252F35">
      <w:pPr>
        <w:rPr>
          <w:szCs w:val="24"/>
        </w:rPr>
      </w:pPr>
      <w:r w:rsidRPr="00252F35">
        <w:rPr>
          <w:szCs w:val="24"/>
        </w:rPr>
        <w:t>Der folgende Absatz: Blocksatz, rechter Einzug 3 cm, Extra - h</w:t>
      </w:r>
      <w:r w:rsidRPr="00252F35">
        <w:rPr>
          <w:rFonts w:hint="cs"/>
          <w:szCs w:val="24"/>
        </w:rPr>
        <w:t>ä</w:t>
      </w:r>
      <w:r w:rsidRPr="00252F35">
        <w:rPr>
          <w:szCs w:val="24"/>
        </w:rPr>
        <w:t>ngender Einzug um 1,25 cm</w:t>
      </w:r>
    </w:p>
    <w:p w:rsid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w:t>
      </w:r>
      <w:r w:rsidRPr="00252F35">
        <w:rPr>
          <w:szCs w:val="24"/>
        </w:rPr>
        <w:lastRenderedPageBreak/>
        <w:t>Taste. Sie schreiben also solange weiter bis sie an das Zeilenende kommen. Danach einfach weiterschreiben, sie werden sehen der Text wird dabei automatisch umgebrochen. Die Return Taste betätigen Sie erst, wenn der Absatz sinngemäß beendet ist.</w:t>
      </w:r>
    </w:p>
    <w:p w:rsidR="00252F35" w:rsidRDefault="00252F35" w:rsidP="00252F35">
      <w:pPr>
        <w:rPr>
          <w:szCs w:val="24"/>
        </w:rPr>
      </w:pPr>
    </w:p>
    <w:p w:rsidR="00252F35" w:rsidRPr="00252F35" w:rsidRDefault="00252F35" w:rsidP="00252F35">
      <w:pPr>
        <w:rPr>
          <w:szCs w:val="24"/>
        </w:rPr>
      </w:pPr>
    </w:p>
    <w:p w:rsidR="00252F35" w:rsidRPr="00252F35" w:rsidRDefault="00252F35" w:rsidP="00252F35">
      <w:pPr>
        <w:rPr>
          <w:szCs w:val="24"/>
        </w:rPr>
      </w:pPr>
      <w:r w:rsidRPr="00252F35">
        <w:rPr>
          <w:szCs w:val="24"/>
        </w:rPr>
        <w:t xml:space="preserve">Der folgende Absatz: Blocksatz, linker Einzug 3 cm, rechter Einzug 3 cm, Extra </w:t>
      </w:r>
      <w:r w:rsidRPr="00252F35">
        <w:rPr>
          <w:rFonts w:hint="cs"/>
          <w:szCs w:val="24"/>
        </w:rPr>
        <w:t>–</w:t>
      </w:r>
      <w:r w:rsidRPr="00252F35">
        <w:rPr>
          <w:szCs w:val="24"/>
        </w:rPr>
        <w:t xml:space="preserve"> Erstzeileneinzug um 1,25 cm, 1,5-facher Zeilenabstand.</w:t>
      </w:r>
    </w:p>
    <w:p w:rsid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Return-Taste. Sie schreiben also solange weiter bis sie an das Zeilenende kommen. Danach einfach weiterschreiben, sie werden sehen der Text wird dabei automatisch umgebrochen. Die Return Taste betätigen Sie erst, wenn der Absatz sinngemäß beendet ist.</w:t>
      </w:r>
    </w:p>
    <w:p w:rsidR="00252F35" w:rsidRDefault="00252F35" w:rsidP="00252F35">
      <w:pPr>
        <w:pStyle w:val="Textkrper3"/>
        <w:rPr>
          <w:sz w:val="24"/>
          <w:szCs w:val="24"/>
        </w:rPr>
      </w:pPr>
    </w:p>
    <w:p w:rsidR="00252F35" w:rsidRPr="00252F35" w:rsidRDefault="00252F35" w:rsidP="00252F35">
      <w:pPr>
        <w:pStyle w:val="Textkrper3"/>
        <w:rPr>
          <w:sz w:val="24"/>
          <w:szCs w:val="24"/>
        </w:rPr>
      </w:pPr>
    </w:p>
    <w:p w:rsidR="00252F35" w:rsidRPr="00252F35" w:rsidRDefault="00252F35" w:rsidP="00252F35">
      <w:pPr>
        <w:rPr>
          <w:szCs w:val="24"/>
        </w:rPr>
      </w:pPr>
      <w:r w:rsidRPr="00252F35">
        <w:rPr>
          <w:szCs w:val="24"/>
        </w:rPr>
        <w:t>Der folgende Absatz: Rechtsb</w:t>
      </w:r>
      <w:r w:rsidRPr="00252F35">
        <w:rPr>
          <w:rFonts w:hint="cs"/>
          <w:szCs w:val="24"/>
        </w:rPr>
        <w:t>ü</w:t>
      </w:r>
      <w:r w:rsidRPr="00252F35">
        <w:rPr>
          <w:szCs w:val="24"/>
        </w:rPr>
        <w:t>ndig, linker Einzug um 2 cm, rechter Einzug um 2 cm, doppelter Zeilenabstand.</w:t>
      </w:r>
    </w:p>
    <w:p w:rsid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Return-Taste. Sie schreiben also solange weiter bis sie an das Zeilenende kommen. Danach einfach weiterschreiben, sie werden sehen der Text wird dabei automatisch umgebrochen. Die Return Taste betätigen Sie erst, wenn der Absatz sinngemäß beendet ist.</w:t>
      </w:r>
    </w:p>
    <w:p w:rsidR="00252F35" w:rsidRDefault="00252F35" w:rsidP="00252F35">
      <w:pPr>
        <w:rPr>
          <w:szCs w:val="24"/>
        </w:rPr>
      </w:pPr>
    </w:p>
    <w:p w:rsidR="00252F35" w:rsidRDefault="00252F35" w:rsidP="00252F35">
      <w:pPr>
        <w:rPr>
          <w:szCs w:val="24"/>
        </w:rPr>
      </w:pPr>
    </w:p>
    <w:p w:rsidR="00252F35" w:rsidRDefault="00252F35" w:rsidP="00252F35">
      <w:pPr>
        <w:rPr>
          <w:szCs w:val="24"/>
        </w:rPr>
      </w:pPr>
      <w:r w:rsidRPr="00252F35">
        <w:rPr>
          <w:szCs w:val="24"/>
        </w:rPr>
        <w:t>Der folgende Absatz: Blocksatz, rechter Einzug 3 cm, linker Einzug 3 cm, Erstzeileneinzug um 1 cm, Abstand vor 9 Punkte, Abstand nach 9 Punkte. Zeilenabstand genau 10 Punkte.</w:t>
      </w:r>
    </w:p>
    <w:p w:rsidR="00252F35" w:rsidRPr="00252F35" w:rsidRDefault="00252F35" w:rsidP="00252F35">
      <w:pPr>
        <w:rPr>
          <w:szCs w:val="24"/>
        </w:rPr>
      </w:pPr>
    </w:p>
    <w:p w:rsidR="00252F35" w:rsidRPr="00252F35" w:rsidRDefault="00252F35" w:rsidP="00252F35">
      <w:pPr>
        <w:rPr>
          <w:szCs w:val="24"/>
        </w:rPr>
      </w:pPr>
      <w:r w:rsidRPr="00252F35">
        <w:rPr>
          <w:szCs w:val="24"/>
        </w:rPr>
        <w:t>Schreiben Sie diesen Text als Absatz. Einen Absatz erzeugt man mit der Schaltung der Return-Taste. Sie schreiben also solange weiter bis sie an das Zeilenende kommen. Danach einfach weiterschreiben, sie werden sehen der Text wird dabei automatisch umgebrochen. Die Return Taste betätigen Sie erst, wenn der Absatz sinngemäß beendet ist.</w:t>
      </w:r>
    </w:p>
    <w:p w:rsidR="00252F35" w:rsidRPr="00252F35" w:rsidRDefault="00252F35" w:rsidP="00252F35">
      <w:pPr>
        <w:rPr>
          <w:szCs w:val="24"/>
        </w:rPr>
      </w:pPr>
    </w:p>
    <w:sectPr w:rsidR="00252F35" w:rsidRPr="00252F35" w:rsidSect="00906A19">
      <w:headerReference w:type="even" r:id="rId7"/>
      <w:headerReference w:type="default" r:id="rId8"/>
      <w:footerReference w:type="even" r:id="rId9"/>
      <w:footerReference w:type="default" r:id="rId10"/>
      <w:headerReference w:type="first" r:id="rId11"/>
      <w:footerReference w:type="first" r:id="rId12"/>
      <w:pgSz w:w="11906" w:h="16838"/>
      <w:pgMar w:top="1417" w:right="849"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F35" w:rsidRDefault="00252F35" w:rsidP="005E119D">
      <w:r>
        <w:separator/>
      </w:r>
    </w:p>
  </w:endnote>
  <w:endnote w:type="continuationSeparator" w:id="0">
    <w:p w:rsidR="00252F35" w:rsidRDefault="00252F35" w:rsidP="005E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imbus Roman No9 L">
    <w:altName w:val="Times New Roman"/>
    <w:charset w:val="00"/>
    <w:family w:val="auto"/>
    <w:pitch w:val="default"/>
  </w:font>
  <w:font w:name="Nimbus Sans L">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19" w:rsidRDefault="00906A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19" w:rsidRDefault="00906A1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19" w:rsidRDefault="00906A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F35" w:rsidRDefault="00252F35" w:rsidP="005E119D">
      <w:r>
        <w:separator/>
      </w:r>
    </w:p>
  </w:footnote>
  <w:footnote w:type="continuationSeparator" w:id="0">
    <w:p w:rsidR="00252F35" w:rsidRDefault="00252F35" w:rsidP="005E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19" w:rsidRDefault="00906A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19D" w:rsidRDefault="005E119D" w:rsidP="00E62BA1">
    <w:pPr>
      <w:tabs>
        <w:tab w:val="left" w:pos="2694"/>
        <w:tab w:val="right" w:pos="5670"/>
        <w:tab w:val="right" w:pos="8931"/>
      </w:tabs>
      <w:spacing w:line="276" w:lineRule="auto"/>
      <w:rPr>
        <w:b/>
      </w:rPr>
    </w:pPr>
    <w:r>
      <w:rPr>
        <w:b/>
      </w:rPr>
      <w:t xml:space="preserve">Klassenarbeit </w:t>
    </w:r>
    <w:r w:rsidR="00A52A00">
      <w:rPr>
        <w:b/>
      </w:rPr>
      <w:tab/>
    </w:r>
    <w:r>
      <w:rPr>
        <w:b/>
      </w:rPr>
      <w:t>Klasse:</w:t>
    </w:r>
    <w:r w:rsidR="00906A19">
      <w:rPr>
        <w:b/>
      </w:rPr>
      <w:t>___________</w:t>
    </w:r>
    <w:r>
      <w:rPr>
        <w:b/>
      </w:rPr>
      <w:t xml:space="preserve"> </w:t>
    </w:r>
    <w:r>
      <w:rPr>
        <w:b/>
      </w:rPr>
      <w:tab/>
      <w:t>Fach:</w:t>
    </w:r>
    <w:r w:rsidR="00906A19">
      <w:rPr>
        <w:b/>
      </w:rPr>
      <w:t>_________</w:t>
    </w:r>
    <w:r w:rsidR="00E62BA1">
      <w:rPr>
        <w:b/>
      </w:rPr>
      <w:tab/>
    </w:r>
    <w:r w:rsidR="00A52A00">
      <w:rPr>
        <w:b/>
      </w:rPr>
      <w:t>D</w:t>
    </w:r>
    <w:r>
      <w:rPr>
        <w:b/>
      </w:rPr>
      <w:t>atum:__________</w:t>
    </w:r>
  </w:p>
  <w:p w:rsidR="005E119D" w:rsidRPr="005E119D" w:rsidRDefault="005E119D" w:rsidP="00E62BA1">
    <w:pPr>
      <w:tabs>
        <w:tab w:val="right" w:pos="2552"/>
        <w:tab w:val="left" w:pos="2694"/>
        <w:tab w:val="right" w:pos="8931"/>
      </w:tabs>
      <w:spacing w:line="276" w:lineRule="auto"/>
    </w:pPr>
    <w:r>
      <w:t>Vorname: ________________________ Name: ___________</w:t>
    </w:r>
    <w:r w:rsidR="00A52A00">
      <w:t>_</w:t>
    </w:r>
    <w:r>
      <w:t>___________</w:t>
    </w:r>
    <w:r w:rsidR="00A52A00">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19" w:rsidRDefault="00906A19" w:rsidP="00906A19">
    <w:pPr>
      <w:tabs>
        <w:tab w:val="left" w:pos="2410"/>
        <w:tab w:val="left" w:pos="3969"/>
        <w:tab w:val="left" w:pos="5529"/>
        <w:tab w:val="left" w:pos="7513"/>
      </w:tabs>
      <w:spacing w:line="276" w:lineRule="auto"/>
      <w:rPr>
        <w:b/>
      </w:rPr>
    </w:pPr>
    <w:r w:rsidRPr="00906A19">
      <w:rPr>
        <w:b/>
        <w:sz w:val="26"/>
        <w:u w:val="single"/>
      </w:rPr>
      <w:t xml:space="preserve">Klassenarbeit </w:t>
    </w:r>
    <w:r>
      <w:rPr>
        <w:b/>
      </w:rPr>
      <w:tab/>
      <w:t xml:space="preserve">Klasse:______ </w:t>
    </w:r>
    <w:r>
      <w:rPr>
        <w:b/>
      </w:rPr>
      <w:tab/>
      <w:t>Fach:_______</w:t>
    </w:r>
    <w:r>
      <w:rPr>
        <w:b/>
      </w:rPr>
      <w:tab/>
      <w:t>Datum:_________</w:t>
    </w:r>
    <w:r>
      <w:rPr>
        <w:b/>
      </w:rPr>
      <w:tab/>
      <w:t>Punkte          /</w:t>
    </w:r>
  </w:p>
  <w:p w:rsidR="00906A19" w:rsidRDefault="00906A19" w:rsidP="00906A19">
    <w:pPr>
      <w:tabs>
        <w:tab w:val="left" w:pos="2410"/>
        <w:tab w:val="left" w:pos="3969"/>
        <w:tab w:val="left" w:pos="5529"/>
        <w:tab w:val="left" w:pos="7513"/>
        <w:tab w:val="right" w:pos="8931"/>
      </w:tabs>
      <w:spacing w:line="276" w:lineRule="auto"/>
      <w:rPr>
        <w:b/>
      </w:rPr>
    </w:pPr>
  </w:p>
  <w:p w:rsidR="00906A19" w:rsidRPr="00906A19" w:rsidRDefault="00906A19" w:rsidP="00906A19">
    <w:pPr>
      <w:tabs>
        <w:tab w:val="left" w:pos="2410"/>
        <w:tab w:val="left" w:pos="3969"/>
        <w:tab w:val="left" w:pos="5529"/>
        <w:tab w:val="left" w:pos="7513"/>
        <w:tab w:val="right" w:pos="8931"/>
      </w:tabs>
      <w:spacing w:line="276" w:lineRule="auto"/>
      <w:rPr>
        <w:b/>
      </w:rPr>
    </w:pPr>
    <w:r w:rsidRPr="00906A19">
      <w:rPr>
        <w:b/>
      </w:rPr>
      <w:t>Vorname: ________________________ Name: ___________________</w:t>
    </w:r>
    <w:r w:rsidRPr="00906A19">
      <w:rPr>
        <w:b/>
      </w:rPr>
      <w:tab/>
      <w:t>Note:_______</w:t>
    </w:r>
  </w:p>
  <w:p w:rsidR="00906A19" w:rsidRDefault="00906A19" w:rsidP="00906A19">
    <w:pPr>
      <w:pStyle w:val="Kopfzeile"/>
      <w:tabs>
        <w:tab w:val="left" w:pos="2410"/>
        <w:tab w:val="left" w:pos="3969"/>
        <w:tab w:val="left" w:pos="510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7BC"/>
    <w:multiLevelType w:val="hybridMultilevel"/>
    <w:tmpl w:val="F42E4576"/>
    <w:lvl w:ilvl="0" w:tplc="E0FCE31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3031F66"/>
    <w:multiLevelType w:val="hybridMultilevel"/>
    <w:tmpl w:val="BB624962"/>
    <w:lvl w:ilvl="0" w:tplc="354630A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20411A02"/>
    <w:multiLevelType w:val="hybridMultilevel"/>
    <w:tmpl w:val="8AC092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D37459"/>
    <w:multiLevelType w:val="hybridMultilevel"/>
    <w:tmpl w:val="9392ECF6"/>
    <w:lvl w:ilvl="0" w:tplc="3C5AB22E">
      <w:start w:val="1"/>
      <w:numFmt w:val="decimal"/>
      <w:pStyle w:val="Listenabsatz"/>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002F96"/>
    <w:multiLevelType w:val="hybridMultilevel"/>
    <w:tmpl w:val="9BF8FD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F11DBA"/>
    <w:multiLevelType w:val="hybridMultilevel"/>
    <w:tmpl w:val="0DC6C31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EE7C53"/>
    <w:multiLevelType w:val="hybridMultilevel"/>
    <w:tmpl w:val="5D6C4A7C"/>
    <w:lvl w:ilvl="0" w:tplc="F6104A0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742D2067"/>
    <w:multiLevelType w:val="hybridMultilevel"/>
    <w:tmpl w:val="2EDAEA4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A5C66F8"/>
    <w:multiLevelType w:val="hybridMultilevel"/>
    <w:tmpl w:val="21D8B7C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5"/>
  </w:num>
  <w:num w:numId="6">
    <w:abstractNumId w:val="7"/>
  </w:num>
  <w:num w:numId="7">
    <w:abstractNumId w:val="8"/>
  </w:num>
  <w:num w:numId="8">
    <w:abstractNumId w:val="2"/>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9"/>
  <w:drawingGridVerticalSpacing w:val="1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35"/>
    <w:rsid w:val="000C2AA7"/>
    <w:rsid w:val="00142BBE"/>
    <w:rsid w:val="001B0927"/>
    <w:rsid w:val="001D04A7"/>
    <w:rsid w:val="0021622B"/>
    <w:rsid w:val="00252F35"/>
    <w:rsid w:val="002F398D"/>
    <w:rsid w:val="00321BA4"/>
    <w:rsid w:val="00350F32"/>
    <w:rsid w:val="003706BD"/>
    <w:rsid w:val="00380977"/>
    <w:rsid w:val="00390912"/>
    <w:rsid w:val="00395453"/>
    <w:rsid w:val="003C3175"/>
    <w:rsid w:val="003C7306"/>
    <w:rsid w:val="003D732F"/>
    <w:rsid w:val="003E310F"/>
    <w:rsid w:val="00415F7D"/>
    <w:rsid w:val="00430E53"/>
    <w:rsid w:val="00440F22"/>
    <w:rsid w:val="00461BA9"/>
    <w:rsid w:val="004844CF"/>
    <w:rsid w:val="005A2FF3"/>
    <w:rsid w:val="005E119D"/>
    <w:rsid w:val="006406CF"/>
    <w:rsid w:val="00686224"/>
    <w:rsid w:val="007529E2"/>
    <w:rsid w:val="007751E5"/>
    <w:rsid w:val="007E34B9"/>
    <w:rsid w:val="00825EFF"/>
    <w:rsid w:val="00906A19"/>
    <w:rsid w:val="009213B6"/>
    <w:rsid w:val="00932257"/>
    <w:rsid w:val="00972314"/>
    <w:rsid w:val="009A65F7"/>
    <w:rsid w:val="009E1CD9"/>
    <w:rsid w:val="00A04178"/>
    <w:rsid w:val="00A34490"/>
    <w:rsid w:val="00A52A00"/>
    <w:rsid w:val="00A86483"/>
    <w:rsid w:val="00AF46C2"/>
    <w:rsid w:val="00AF5B06"/>
    <w:rsid w:val="00B70790"/>
    <w:rsid w:val="00C218BC"/>
    <w:rsid w:val="00C243B9"/>
    <w:rsid w:val="00CB586F"/>
    <w:rsid w:val="00CC3E0A"/>
    <w:rsid w:val="00CF576D"/>
    <w:rsid w:val="00D634C0"/>
    <w:rsid w:val="00DA0968"/>
    <w:rsid w:val="00DF1747"/>
    <w:rsid w:val="00E4215C"/>
    <w:rsid w:val="00E44EE2"/>
    <w:rsid w:val="00E62BA1"/>
    <w:rsid w:val="00F9255C"/>
    <w:rsid w:val="00FD62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355A1-17F6-4791-B884-995EEF9BF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34490"/>
    <w:pPr>
      <w:widowControl w:val="0"/>
      <w:suppressAutoHyphens/>
      <w:spacing w:after="0" w:line="240" w:lineRule="auto"/>
    </w:pPr>
    <w:rPr>
      <w:rFonts w:ascii="Nimbus Roman No9 L" w:eastAsia="Nimbus Sans L" w:hAnsi="Nimbus Roman No9 L" w:cs="Times New Roman"/>
      <w:sz w:val="24"/>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5E119D"/>
    <w:pPr>
      <w:widowControl/>
      <w:tabs>
        <w:tab w:val="center" w:pos="4536"/>
        <w:tab w:val="right" w:pos="9072"/>
      </w:tabs>
      <w:suppressAutoHyphens w:val="0"/>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semiHidden/>
    <w:rsid w:val="005E119D"/>
  </w:style>
  <w:style w:type="paragraph" w:styleId="Fuzeile">
    <w:name w:val="footer"/>
    <w:basedOn w:val="Standard"/>
    <w:link w:val="FuzeileZchn"/>
    <w:uiPriority w:val="99"/>
    <w:semiHidden/>
    <w:unhideWhenUsed/>
    <w:rsid w:val="005E119D"/>
    <w:pPr>
      <w:widowControl/>
      <w:tabs>
        <w:tab w:val="center" w:pos="4536"/>
        <w:tab w:val="right" w:pos="9072"/>
      </w:tabs>
      <w:suppressAutoHyphens w:val="0"/>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semiHidden/>
    <w:rsid w:val="005E119D"/>
  </w:style>
  <w:style w:type="paragraph" w:styleId="Listenabsatz">
    <w:name w:val="List Paragraph"/>
    <w:basedOn w:val="Standard"/>
    <w:uiPriority w:val="34"/>
    <w:qFormat/>
    <w:rsid w:val="004844CF"/>
    <w:pPr>
      <w:widowControl/>
      <w:numPr>
        <w:numId w:val="10"/>
      </w:numPr>
      <w:tabs>
        <w:tab w:val="left" w:pos="340"/>
        <w:tab w:val="left" w:pos="4820"/>
        <w:tab w:val="right" w:pos="7797"/>
      </w:tabs>
      <w:suppressAutoHyphens w:val="0"/>
      <w:spacing w:before="200"/>
      <w:ind w:left="357" w:hanging="357"/>
      <w:contextualSpacing/>
    </w:pPr>
    <w:rPr>
      <w:rFonts w:asciiTheme="minorHAnsi" w:eastAsiaTheme="minorHAnsi" w:hAnsiTheme="minorHAnsi" w:cstheme="minorBidi"/>
      <w:szCs w:val="22"/>
    </w:rPr>
  </w:style>
  <w:style w:type="table" w:styleId="Tabellenraster">
    <w:name w:val="Table Grid"/>
    <w:basedOn w:val="NormaleTabelle"/>
    <w:uiPriority w:val="59"/>
    <w:rsid w:val="00B707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A52A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A00"/>
    <w:rPr>
      <w:rFonts w:ascii="Tahoma" w:eastAsia="Nimbus Sans L" w:hAnsi="Tahoma" w:cs="Tahoma"/>
      <w:sz w:val="16"/>
      <w:szCs w:val="16"/>
    </w:rPr>
  </w:style>
  <w:style w:type="character" w:styleId="Platzhaltertext">
    <w:name w:val="Placeholder Text"/>
    <w:basedOn w:val="Absatz-Standardschriftart"/>
    <w:uiPriority w:val="99"/>
    <w:semiHidden/>
    <w:rsid w:val="00F9255C"/>
    <w:rPr>
      <w:color w:val="808080"/>
    </w:rPr>
  </w:style>
  <w:style w:type="paragraph" w:customStyle="1" w:styleId="Grafiken">
    <w:name w:val="Grafiken"/>
    <w:basedOn w:val="Listenabsatz"/>
    <w:qFormat/>
    <w:rsid w:val="00825EFF"/>
    <w:pPr>
      <w:spacing w:before="120" w:after="120"/>
      <w:ind w:left="714"/>
    </w:pPr>
  </w:style>
  <w:style w:type="paragraph" w:styleId="Textkrper">
    <w:name w:val="Body Text"/>
    <w:basedOn w:val="Standard"/>
    <w:link w:val="TextkrperZchn"/>
    <w:rsid w:val="00252F35"/>
    <w:pPr>
      <w:widowControl/>
      <w:suppressAutoHyphens w:val="0"/>
      <w:jc w:val="both"/>
    </w:pPr>
    <w:rPr>
      <w:rFonts w:ascii="Times New Roman" w:eastAsia="Times New Roman" w:hAnsi="Times New Roman"/>
      <w:sz w:val="20"/>
    </w:rPr>
  </w:style>
  <w:style w:type="character" w:customStyle="1" w:styleId="TextkrperZchn">
    <w:name w:val="Textkörper Zchn"/>
    <w:basedOn w:val="Absatz-Standardschriftart"/>
    <w:link w:val="Textkrper"/>
    <w:rsid w:val="00252F35"/>
    <w:rPr>
      <w:rFonts w:ascii="Times New Roman" w:eastAsia="Times New Roman" w:hAnsi="Times New Roman" w:cs="Times New Roman"/>
      <w:sz w:val="20"/>
      <w:szCs w:val="20"/>
    </w:rPr>
  </w:style>
  <w:style w:type="paragraph" w:styleId="Blocktext">
    <w:name w:val="Block Text"/>
    <w:basedOn w:val="Standard"/>
    <w:rsid w:val="00252F35"/>
    <w:pPr>
      <w:widowControl/>
      <w:suppressAutoHyphens w:val="0"/>
      <w:ind w:left="1134" w:right="1134"/>
      <w:jc w:val="both"/>
    </w:pPr>
    <w:rPr>
      <w:rFonts w:ascii="Times New Roman" w:eastAsia="Times New Roman" w:hAnsi="Times New Roman"/>
      <w:sz w:val="20"/>
    </w:rPr>
  </w:style>
  <w:style w:type="paragraph" w:styleId="Textkrper2">
    <w:name w:val="Body Text 2"/>
    <w:basedOn w:val="Standard"/>
    <w:link w:val="Textkrper2Zchn"/>
    <w:rsid w:val="00252F35"/>
    <w:pPr>
      <w:widowControl/>
      <w:suppressAutoHyphens w:val="0"/>
    </w:pPr>
    <w:rPr>
      <w:rFonts w:ascii="Times New Roman" w:eastAsia="Times New Roman" w:hAnsi="Times New Roman"/>
      <w:b/>
      <w:sz w:val="20"/>
    </w:rPr>
  </w:style>
  <w:style w:type="character" w:customStyle="1" w:styleId="Textkrper2Zchn">
    <w:name w:val="Textkörper 2 Zchn"/>
    <w:basedOn w:val="Absatz-Standardschriftart"/>
    <w:link w:val="Textkrper2"/>
    <w:rsid w:val="00252F35"/>
    <w:rPr>
      <w:rFonts w:ascii="Times New Roman" w:eastAsia="Times New Roman" w:hAnsi="Times New Roman" w:cs="Times New Roman"/>
      <w:b/>
      <w:sz w:val="20"/>
      <w:szCs w:val="20"/>
    </w:rPr>
  </w:style>
  <w:style w:type="paragraph" w:styleId="Textkrper3">
    <w:name w:val="Body Text 3"/>
    <w:basedOn w:val="Standard"/>
    <w:link w:val="Textkrper3Zchn"/>
    <w:rsid w:val="00252F35"/>
    <w:pPr>
      <w:widowControl/>
      <w:suppressAutoHyphens w:val="0"/>
    </w:pPr>
    <w:rPr>
      <w:rFonts w:ascii="Times New Roman" w:eastAsia="Times New Roman" w:hAnsi="Times New Roman"/>
      <w:sz w:val="16"/>
    </w:rPr>
  </w:style>
  <w:style w:type="character" w:customStyle="1" w:styleId="Textkrper3Zchn">
    <w:name w:val="Textkörper 3 Zchn"/>
    <w:basedOn w:val="Absatz-Standardschriftart"/>
    <w:link w:val="Textkrper3"/>
    <w:rsid w:val="00252F35"/>
    <w:rPr>
      <w:rFonts w:ascii="Times New Roman" w:eastAsia="Times New Roman" w:hAnsi="Times New Roman" w:cs="Times New Roman"/>
      <w:sz w:val="16"/>
      <w:szCs w:val="20"/>
    </w:rPr>
  </w:style>
  <w:style w:type="paragraph" w:styleId="Titel">
    <w:name w:val="Title"/>
    <w:basedOn w:val="Standard"/>
    <w:next w:val="Standard"/>
    <w:link w:val="TitelZchn"/>
    <w:qFormat/>
    <w:rsid w:val="00252F35"/>
    <w:pPr>
      <w:widowControl/>
      <w:suppressAutoHyphens w:val="0"/>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rsid w:val="00252F35"/>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01%20Organisation\Word-Vorlagen\Klassenarbeit%20Ostercappeln%20links.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Klassenarbeit Ostercappeln links.dotx</Template>
  <TotalTime>0</TotalTime>
  <Pages>2</Pages>
  <Words>404</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Klaus Jostarndt</dc:creator>
  <cp:lastModifiedBy>Klaus Jostarndt</cp:lastModifiedBy>
  <cp:revision>2</cp:revision>
  <cp:lastPrinted>2010-10-07T21:47:00Z</cp:lastPrinted>
  <dcterms:created xsi:type="dcterms:W3CDTF">2026-05-13T04:42:00Z</dcterms:created>
  <dcterms:modified xsi:type="dcterms:W3CDTF">2026-05-13T04:42:00Z</dcterms:modified>
</cp:coreProperties>
</file>